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56" w:rsidRDefault="00BB5356" w:rsidP="00B23CFE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23CFE">
        <w:rPr>
          <w:rFonts w:ascii="Times New Roman" w:hAnsi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4" o:title="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8"/>
        <w:gridCol w:w="2482"/>
        <w:gridCol w:w="2029"/>
        <w:gridCol w:w="2330"/>
        <w:gridCol w:w="1906"/>
      </w:tblGrid>
      <w:tr w:rsidR="00BB5356" w:rsidRPr="005E0950" w:rsidTr="005E0950">
        <w:tc>
          <w:tcPr>
            <w:tcW w:w="598" w:type="dxa"/>
            <w:vAlign w:val="center"/>
          </w:tcPr>
          <w:p w:rsidR="00BB5356" w:rsidRPr="005E0950" w:rsidRDefault="00BB5356" w:rsidP="005E09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E095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2482" w:type="dxa"/>
            <w:vAlign w:val="center"/>
          </w:tcPr>
          <w:p w:rsidR="00BB5356" w:rsidRPr="005E0950" w:rsidRDefault="00BB5356" w:rsidP="005E09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09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педагогов на Х</w:t>
            </w:r>
            <w:r w:rsidRPr="005E0950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5E09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Межрегиональном конкурсе творческих и проектных работ воспитанников «Династии России»</w:t>
            </w:r>
          </w:p>
        </w:tc>
        <w:tc>
          <w:tcPr>
            <w:tcW w:w="2029" w:type="dxa"/>
            <w:vAlign w:val="center"/>
          </w:tcPr>
          <w:p w:rsidR="00BB5356" w:rsidRPr="005E0950" w:rsidRDefault="00BB5356" w:rsidP="005E09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950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2330" w:type="dxa"/>
            <w:vAlign w:val="center"/>
          </w:tcPr>
          <w:p w:rsidR="00BB5356" w:rsidRPr="005E0950" w:rsidRDefault="00BB5356" w:rsidP="005E09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9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10. 02.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E0950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E09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 04. 03.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E0950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5E095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6" w:type="dxa"/>
            <w:vAlign w:val="center"/>
          </w:tcPr>
          <w:p w:rsidR="00BB5356" w:rsidRPr="005E0950" w:rsidRDefault="00BB5356" w:rsidP="005E09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950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BB5356" w:rsidRDefault="00BB5356" w:rsidP="00B23CFE"/>
    <w:sectPr w:rsidR="00BB5356" w:rsidSect="00B23CFE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05BA"/>
    <w:rsid w:val="000A533F"/>
    <w:rsid w:val="00136163"/>
    <w:rsid w:val="001F5CA6"/>
    <w:rsid w:val="0047503F"/>
    <w:rsid w:val="00597BEE"/>
    <w:rsid w:val="005E0950"/>
    <w:rsid w:val="0098260A"/>
    <w:rsid w:val="00B23CFE"/>
    <w:rsid w:val="00BB5356"/>
    <w:rsid w:val="00BE19F7"/>
    <w:rsid w:val="00DA05BA"/>
    <w:rsid w:val="00E9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60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A53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A5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26</Words>
  <Characters>151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Гимадеева</dc:creator>
  <cp:keywords/>
  <dc:description/>
  <cp:lastModifiedBy>Дом</cp:lastModifiedBy>
  <cp:revision>4</cp:revision>
  <dcterms:created xsi:type="dcterms:W3CDTF">2021-01-29T08:40:00Z</dcterms:created>
  <dcterms:modified xsi:type="dcterms:W3CDTF">2021-01-29T11:07:00Z</dcterms:modified>
</cp:coreProperties>
</file>